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344" w:rsidRDefault="008C5344">
      <w:pPr>
        <w:ind w:left="1416" w:right="565" w:firstLine="994"/>
        <w:rPr>
          <w:rFonts w:ascii="Technical" w:hAnsi="Technical"/>
          <w:b/>
          <w:spacing w:val="60"/>
        </w:rPr>
      </w:pPr>
    </w:p>
    <w:p w:rsidR="008C5344" w:rsidRDefault="008C5344">
      <w:pPr>
        <w:ind w:left="1416" w:right="565" w:firstLine="994"/>
        <w:rPr>
          <w:rFonts w:ascii="Technical" w:hAnsi="Technical"/>
          <w:b/>
          <w:spacing w:val="60"/>
        </w:rPr>
      </w:pPr>
    </w:p>
    <w:p w:rsidR="008C5344" w:rsidRDefault="008C5344">
      <w:pPr>
        <w:ind w:left="1416" w:right="565" w:firstLine="994"/>
        <w:rPr>
          <w:rFonts w:ascii="Technical" w:hAnsi="Technical"/>
          <w:b/>
          <w:spacing w:val="60"/>
        </w:rPr>
      </w:pPr>
    </w:p>
    <w:p w:rsidR="008C5344" w:rsidRDefault="00C20113">
      <w:pPr>
        <w:ind w:right="565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16510</wp:posOffset>
            </wp:positionV>
            <wp:extent cx="918210" cy="2515870"/>
            <wp:effectExtent l="0" t="0" r="0" b="0"/>
            <wp:wrapNone/>
            <wp:docPr id="2" name="Grafik 2" descr="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344" w:rsidRDefault="008C5344">
      <w:pPr>
        <w:ind w:right="565"/>
      </w:pPr>
    </w:p>
    <w:p w:rsidR="008606C4" w:rsidRDefault="008606C4">
      <w:pPr>
        <w:ind w:right="565"/>
      </w:pPr>
    </w:p>
    <w:p w:rsidR="008C5344" w:rsidRDefault="008C5344">
      <w:pPr>
        <w:ind w:right="565"/>
        <w:rPr>
          <w:b/>
          <w:sz w:val="36"/>
        </w:rPr>
      </w:pPr>
      <w:r>
        <w:rPr>
          <w:b/>
          <w:sz w:val="36"/>
        </w:rPr>
        <w:t xml:space="preserve">Information für angehende </w:t>
      </w:r>
    </w:p>
    <w:p w:rsidR="008606C4" w:rsidRDefault="008C5344" w:rsidP="00D068BB">
      <w:pPr>
        <w:ind w:right="-2"/>
        <w:rPr>
          <w:sz w:val="24"/>
        </w:rPr>
      </w:pPr>
      <w:r>
        <w:rPr>
          <w:b/>
          <w:sz w:val="36"/>
        </w:rPr>
        <w:t>Schüler</w:t>
      </w:r>
      <w:r w:rsidR="00163B39">
        <w:rPr>
          <w:b/>
          <w:sz w:val="36"/>
        </w:rPr>
        <w:t>/i</w:t>
      </w:r>
      <w:r>
        <w:rPr>
          <w:b/>
          <w:sz w:val="36"/>
        </w:rPr>
        <w:t>nnen der PTS Taxenbach:</w:t>
      </w:r>
      <w:r>
        <w:rPr>
          <w:b/>
          <w:sz w:val="36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4"/>
        </w:rPr>
        <w:t xml:space="preserve">Noch ein paar Informationen zur Polytechnischen Schule (PTS) </w:t>
      </w:r>
    </w:p>
    <w:p w:rsidR="008C5344" w:rsidRDefault="008C5344" w:rsidP="00D068BB">
      <w:pPr>
        <w:ind w:right="-2"/>
        <w:rPr>
          <w:sz w:val="24"/>
        </w:rPr>
      </w:pPr>
      <w:r>
        <w:rPr>
          <w:sz w:val="24"/>
        </w:rPr>
        <w:t>in Taxenbach</w:t>
      </w:r>
      <w:r w:rsidR="003D1802">
        <w:rPr>
          <w:sz w:val="24"/>
        </w:rPr>
        <w:t>,</w:t>
      </w:r>
      <w:r>
        <w:rPr>
          <w:sz w:val="24"/>
        </w:rPr>
        <w:t xml:space="preserve"> </w:t>
      </w:r>
      <w:r w:rsidR="00B679ED">
        <w:rPr>
          <w:sz w:val="24"/>
        </w:rPr>
        <w:t>s</w:t>
      </w:r>
      <w:r>
        <w:rPr>
          <w:sz w:val="24"/>
        </w:rPr>
        <w:t xml:space="preserve">ie </w:t>
      </w:r>
      <w:r w:rsidR="00B679ED">
        <w:rPr>
          <w:sz w:val="24"/>
        </w:rPr>
        <w:t xml:space="preserve">sollen </w:t>
      </w:r>
      <w:r>
        <w:rPr>
          <w:sz w:val="24"/>
        </w:rPr>
        <w:t>dir das Ausfüllen des Anmeldeformulars erleichtern</w:t>
      </w:r>
      <w:r w:rsidR="00B679ED">
        <w:rPr>
          <w:sz w:val="24"/>
        </w:rPr>
        <w:t>:</w:t>
      </w:r>
    </w:p>
    <w:p w:rsidR="008C5344" w:rsidRDefault="008C5344" w:rsidP="00D068BB">
      <w:pPr>
        <w:ind w:right="-2"/>
        <w:rPr>
          <w:sz w:val="24"/>
        </w:rPr>
      </w:pPr>
    </w:p>
    <w:p w:rsidR="008C5344" w:rsidRDefault="008C5344" w:rsidP="00D068BB">
      <w:pPr>
        <w:ind w:right="-2"/>
        <w:rPr>
          <w:sz w:val="24"/>
        </w:rPr>
      </w:pPr>
      <w:r>
        <w:rPr>
          <w:sz w:val="24"/>
        </w:rPr>
        <w:t>Zur Fachbereichswahl sollst du wissen:</w:t>
      </w:r>
    </w:p>
    <w:p w:rsidR="00A71F10" w:rsidRDefault="008966F4" w:rsidP="00D068BB">
      <w:pPr>
        <w:ind w:right="-2"/>
        <w:rPr>
          <w:b/>
          <w:sz w:val="24"/>
        </w:rPr>
      </w:pPr>
      <w:r w:rsidRPr="00A46BAB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994273</wp:posOffset>
            </wp:positionH>
            <wp:positionV relativeFrom="paragraph">
              <wp:posOffset>692236</wp:posOffset>
            </wp:positionV>
            <wp:extent cx="4175983" cy="4175983"/>
            <wp:effectExtent l="0" t="0" r="0" b="0"/>
            <wp:wrapNone/>
            <wp:docPr id="1" name="Grafik 1" descr="H:\Administration\Schulqualität\prepare to succee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dministration\Schulqualität\prepare to succeed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91" cy="4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44">
        <w:rPr>
          <w:sz w:val="24"/>
        </w:rPr>
        <w:br/>
        <w:t xml:space="preserve">Laut Stundentafel haben die </w:t>
      </w:r>
      <w:proofErr w:type="spellStart"/>
      <w:r w:rsidR="008C5344">
        <w:rPr>
          <w:sz w:val="24"/>
        </w:rPr>
        <w:t>Schüler</w:t>
      </w:r>
      <w:r w:rsidR="0092316B">
        <w:rPr>
          <w:sz w:val="24"/>
        </w:rPr>
        <w:t>:</w:t>
      </w:r>
      <w:r w:rsidR="00926CA4">
        <w:rPr>
          <w:sz w:val="24"/>
        </w:rPr>
        <w:t>i</w:t>
      </w:r>
      <w:r w:rsidR="00B679ED">
        <w:rPr>
          <w:sz w:val="24"/>
        </w:rPr>
        <w:t>nnen</w:t>
      </w:r>
      <w:proofErr w:type="spellEnd"/>
      <w:r w:rsidR="008C5344">
        <w:rPr>
          <w:sz w:val="24"/>
        </w:rPr>
        <w:t xml:space="preserve"> der PTS 32 Stunden pro Woche, davon 14 </w:t>
      </w:r>
      <w:r w:rsidR="00B679ED">
        <w:rPr>
          <w:sz w:val="24"/>
        </w:rPr>
        <w:t xml:space="preserve">Stunden </w:t>
      </w:r>
      <w:r w:rsidR="008C5344">
        <w:rPr>
          <w:sz w:val="24"/>
        </w:rPr>
        <w:t>in den Fachbereichen (Wahlpflichtfächer).</w:t>
      </w:r>
      <w:r w:rsidR="008C5344">
        <w:rPr>
          <w:sz w:val="24"/>
        </w:rPr>
        <w:br/>
      </w:r>
      <w:r w:rsidR="008C5344">
        <w:rPr>
          <w:sz w:val="24"/>
        </w:rPr>
        <w:br/>
      </w:r>
      <w:r w:rsidR="00D060E8">
        <w:rPr>
          <w:b/>
          <w:sz w:val="24"/>
        </w:rPr>
        <w:t xml:space="preserve">Einen der  folgenden </w:t>
      </w:r>
      <w:r w:rsidR="008C5344" w:rsidRPr="00362874">
        <w:rPr>
          <w:b/>
          <w:sz w:val="28"/>
          <w:szCs w:val="28"/>
        </w:rPr>
        <w:t>Fachbereiche</w:t>
      </w:r>
      <w:r w:rsidR="008C5344">
        <w:rPr>
          <w:b/>
          <w:sz w:val="24"/>
        </w:rPr>
        <w:t xml:space="preserve"> </w:t>
      </w:r>
      <w:r w:rsidR="00D060E8">
        <w:rPr>
          <w:b/>
          <w:sz w:val="24"/>
        </w:rPr>
        <w:t>kannst du wählen</w:t>
      </w:r>
      <w:r w:rsidR="008C5344">
        <w:rPr>
          <w:b/>
          <w:sz w:val="24"/>
        </w:rPr>
        <w:t>:</w:t>
      </w:r>
    </w:p>
    <w:p w:rsidR="00A71F10" w:rsidRDefault="00A71F10" w:rsidP="00D068BB">
      <w:pPr>
        <w:ind w:right="-2"/>
        <w:rPr>
          <w:b/>
          <w:sz w:val="24"/>
        </w:rPr>
      </w:pPr>
    </w:p>
    <w:p w:rsidR="00A71F10" w:rsidRDefault="00A71F10" w:rsidP="00A71F10">
      <w:pPr>
        <w:ind w:left="708" w:right="-2" w:hanging="708"/>
        <w:rPr>
          <w:b/>
          <w:sz w:val="28"/>
          <w:szCs w:val="28"/>
        </w:rPr>
      </w:pPr>
      <w:r w:rsidRPr="00A71F10">
        <w:rPr>
          <w:b/>
          <w:sz w:val="28"/>
          <w:szCs w:val="28"/>
        </w:rPr>
        <w:t>Cluster Technik:</w:t>
      </w:r>
    </w:p>
    <w:p w:rsidR="008C5344" w:rsidRDefault="008C5344" w:rsidP="00A71F10">
      <w:pPr>
        <w:ind w:left="708" w:right="-2" w:hanging="708"/>
        <w:rPr>
          <w:sz w:val="24"/>
        </w:rPr>
      </w:pPr>
      <w:r>
        <w:rPr>
          <w:sz w:val="24"/>
        </w:rPr>
        <w:br/>
      </w:r>
      <w:r w:rsidR="00A71F10">
        <w:rPr>
          <w:b/>
          <w:sz w:val="28"/>
        </w:rPr>
        <w:t>Fachbereich</w:t>
      </w:r>
      <w:r w:rsidRPr="0014376D">
        <w:rPr>
          <w:b/>
          <w:sz w:val="28"/>
        </w:rPr>
        <w:t xml:space="preserve"> Metall</w:t>
      </w:r>
      <w:r w:rsidR="003D1802">
        <w:rPr>
          <w:b/>
          <w:sz w:val="28"/>
        </w:rPr>
        <w:t xml:space="preserve">/Elektro </w:t>
      </w:r>
      <w:r w:rsidR="003D1802">
        <w:rPr>
          <w:sz w:val="24"/>
        </w:rPr>
        <w:t>(</w:t>
      </w:r>
      <w:r w:rsidR="00362874">
        <w:rPr>
          <w:sz w:val="24"/>
        </w:rPr>
        <w:t>KFZ-</w:t>
      </w:r>
      <w:r w:rsidR="00D068BB">
        <w:rPr>
          <w:sz w:val="24"/>
        </w:rPr>
        <w:t>Techniker</w:t>
      </w:r>
      <w:r w:rsidR="00585189">
        <w:rPr>
          <w:sz w:val="24"/>
        </w:rPr>
        <w:t>, Maschinenbautechniker</w:t>
      </w:r>
      <w:r>
        <w:rPr>
          <w:sz w:val="24"/>
        </w:rPr>
        <w:t xml:space="preserve">, </w:t>
      </w:r>
      <w:r w:rsidR="00585189">
        <w:rPr>
          <w:sz w:val="24"/>
        </w:rPr>
        <w:t xml:space="preserve">Metalltechniker, </w:t>
      </w:r>
      <w:r>
        <w:rPr>
          <w:sz w:val="24"/>
        </w:rPr>
        <w:t xml:space="preserve">Elektriker, Installateur, </w:t>
      </w:r>
      <w:r w:rsidR="00585189">
        <w:rPr>
          <w:sz w:val="24"/>
        </w:rPr>
        <w:t xml:space="preserve">Klimatechniker, </w:t>
      </w:r>
      <w:r w:rsidR="00A71F10">
        <w:rPr>
          <w:sz w:val="24"/>
        </w:rPr>
        <w:t xml:space="preserve">Mechatroniker, </w:t>
      </w:r>
      <w:proofErr w:type="gramStart"/>
      <w:r w:rsidR="00A71F10">
        <w:rPr>
          <w:sz w:val="24"/>
        </w:rPr>
        <w:t xml:space="preserve"> ....</w:t>
      </w:r>
      <w:proofErr w:type="gramEnd"/>
      <w:r>
        <w:rPr>
          <w:sz w:val="24"/>
        </w:rPr>
        <w:t>)</w:t>
      </w:r>
    </w:p>
    <w:p w:rsidR="008C5344" w:rsidRPr="00A71F10" w:rsidRDefault="008C5344" w:rsidP="00D068BB">
      <w:pPr>
        <w:ind w:right="-2"/>
        <w:rPr>
          <w:b/>
        </w:rPr>
      </w:pPr>
    </w:p>
    <w:p w:rsidR="00A71F10" w:rsidRDefault="00A71F10" w:rsidP="00A71F10">
      <w:pPr>
        <w:ind w:left="708" w:right="-2"/>
        <w:rPr>
          <w:sz w:val="24"/>
        </w:rPr>
      </w:pPr>
      <w:r>
        <w:rPr>
          <w:b/>
          <w:sz w:val="28"/>
        </w:rPr>
        <w:t>Fachbereich</w:t>
      </w:r>
      <w:r w:rsidR="008C5344" w:rsidRPr="0014376D">
        <w:rPr>
          <w:b/>
          <w:sz w:val="28"/>
        </w:rPr>
        <w:t xml:space="preserve"> </w:t>
      </w:r>
      <w:r w:rsidR="008C5344" w:rsidRPr="00362874">
        <w:rPr>
          <w:b/>
          <w:sz w:val="28"/>
        </w:rPr>
        <w:t>Holz</w:t>
      </w:r>
      <w:r w:rsidR="003D1802">
        <w:rPr>
          <w:b/>
          <w:sz w:val="28"/>
        </w:rPr>
        <w:t>/Bau</w:t>
      </w:r>
      <w:r w:rsidR="008C5344">
        <w:rPr>
          <w:b/>
          <w:i/>
          <w:sz w:val="24"/>
        </w:rPr>
        <w:t xml:space="preserve"> </w:t>
      </w:r>
      <w:r w:rsidR="003D1802">
        <w:rPr>
          <w:sz w:val="24"/>
        </w:rPr>
        <w:t>(</w:t>
      </w:r>
      <w:r w:rsidR="008C5344">
        <w:rPr>
          <w:sz w:val="24"/>
        </w:rPr>
        <w:t xml:space="preserve">Tischler, Zimmerer, </w:t>
      </w:r>
      <w:r w:rsidR="00362874">
        <w:rPr>
          <w:sz w:val="24"/>
        </w:rPr>
        <w:t xml:space="preserve">Berufe des </w:t>
      </w:r>
      <w:r w:rsidR="008C5344">
        <w:rPr>
          <w:sz w:val="24"/>
        </w:rPr>
        <w:t>Bau- und Baunebengewerbe</w:t>
      </w:r>
      <w:r w:rsidR="00362874">
        <w:rPr>
          <w:sz w:val="24"/>
        </w:rPr>
        <w:t>s, …</w:t>
      </w:r>
      <w:r w:rsidR="008C5344">
        <w:rPr>
          <w:sz w:val="24"/>
        </w:rPr>
        <w:t>)</w:t>
      </w:r>
    </w:p>
    <w:p w:rsidR="00A71F10" w:rsidRDefault="00A71F10" w:rsidP="00D068BB">
      <w:pPr>
        <w:ind w:right="-2"/>
        <w:rPr>
          <w:sz w:val="24"/>
        </w:rPr>
      </w:pPr>
    </w:p>
    <w:p w:rsidR="00A71F10" w:rsidRDefault="00A71F10" w:rsidP="00A71F10">
      <w:pPr>
        <w:ind w:left="708" w:right="-2" w:hanging="708"/>
        <w:rPr>
          <w:b/>
          <w:sz w:val="28"/>
          <w:szCs w:val="28"/>
        </w:rPr>
      </w:pPr>
      <w:r w:rsidRPr="00A71F10">
        <w:rPr>
          <w:b/>
          <w:sz w:val="28"/>
          <w:szCs w:val="28"/>
        </w:rPr>
        <w:t>Cluster Dienstleistungen</w:t>
      </w:r>
      <w:r>
        <w:rPr>
          <w:b/>
          <w:sz w:val="28"/>
          <w:szCs w:val="28"/>
        </w:rPr>
        <w:t>:</w:t>
      </w:r>
    </w:p>
    <w:p w:rsidR="008C5344" w:rsidRPr="008F4B99" w:rsidRDefault="008C5344" w:rsidP="00A71F10">
      <w:pPr>
        <w:ind w:left="708" w:right="-2" w:hanging="708"/>
        <w:rPr>
          <w:sz w:val="28"/>
        </w:rPr>
      </w:pPr>
      <w:r>
        <w:rPr>
          <w:sz w:val="24"/>
        </w:rPr>
        <w:br/>
      </w:r>
      <w:r w:rsidR="001F398A">
        <w:rPr>
          <w:b/>
          <w:sz w:val="28"/>
        </w:rPr>
        <w:t xml:space="preserve">Fachbereich </w:t>
      </w:r>
      <w:r w:rsidR="008F4B99" w:rsidRPr="0014376D">
        <w:rPr>
          <w:b/>
          <w:sz w:val="28"/>
        </w:rPr>
        <w:t>Handel und Büro</w:t>
      </w:r>
      <w:r w:rsidR="008F4B99" w:rsidRPr="0014376D">
        <w:rPr>
          <w:sz w:val="28"/>
        </w:rPr>
        <w:t xml:space="preserve"> </w:t>
      </w:r>
      <w:r w:rsidR="008F4B99" w:rsidRPr="008F4B99">
        <w:rPr>
          <w:sz w:val="24"/>
          <w:szCs w:val="24"/>
        </w:rPr>
        <w:t>(Einz</w:t>
      </w:r>
      <w:r w:rsidR="008F4B99">
        <w:rPr>
          <w:sz w:val="24"/>
          <w:szCs w:val="24"/>
        </w:rPr>
        <w:t>e</w:t>
      </w:r>
      <w:r w:rsidR="008F4B99" w:rsidRPr="008F4B99">
        <w:rPr>
          <w:sz w:val="24"/>
          <w:szCs w:val="24"/>
        </w:rPr>
        <w:t>lhandels-, Großhandels</w:t>
      </w:r>
      <w:r w:rsidR="008F4B99">
        <w:rPr>
          <w:sz w:val="24"/>
          <w:szCs w:val="24"/>
        </w:rPr>
        <w:t>-, Bürokauffrau/</w:t>
      </w:r>
      <w:proofErr w:type="spellStart"/>
      <w:r w:rsidR="008F4B99">
        <w:rPr>
          <w:sz w:val="24"/>
          <w:szCs w:val="24"/>
        </w:rPr>
        <w:t>mann</w:t>
      </w:r>
      <w:proofErr w:type="spellEnd"/>
      <w:r w:rsidR="008F4B99">
        <w:rPr>
          <w:sz w:val="24"/>
          <w:szCs w:val="24"/>
        </w:rPr>
        <w:t xml:space="preserve">, Notariatsgehilfe, Steuerassistent, Verwaltungsassistent, …) </w:t>
      </w:r>
    </w:p>
    <w:p w:rsidR="008C5344" w:rsidRPr="00A71F10" w:rsidRDefault="008C5344" w:rsidP="00D068BB">
      <w:pPr>
        <w:ind w:right="-2"/>
        <w:rPr>
          <w:b/>
        </w:rPr>
      </w:pPr>
    </w:p>
    <w:p w:rsidR="008C5344" w:rsidRPr="00A71F10" w:rsidRDefault="00A71F10" w:rsidP="00A71F10">
      <w:pPr>
        <w:ind w:right="-2" w:firstLine="708"/>
        <w:rPr>
          <w:b/>
          <w:i/>
        </w:rPr>
      </w:pPr>
      <w:r>
        <w:rPr>
          <w:b/>
          <w:sz w:val="28"/>
        </w:rPr>
        <w:t>Gesundheit, Schönheit, Soziales</w:t>
      </w:r>
      <w:r w:rsidR="008C5344">
        <w:rPr>
          <w:b/>
          <w:i/>
          <w:sz w:val="24"/>
        </w:rPr>
        <w:t xml:space="preserve"> </w:t>
      </w:r>
      <w:r w:rsidR="008C5344">
        <w:rPr>
          <w:sz w:val="24"/>
        </w:rPr>
        <w:t>(</w:t>
      </w:r>
      <w:r w:rsidR="008F4B99">
        <w:rPr>
          <w:sz w:val="24"/>
        </w:rPr>
        <w:t xml:space="preserve">alle </w:t>
      </w:r>
      <w:r w:rsidR="008C5344">
        <w:rPr>
          <w:sz w:val="24"/>
        </w:rPr>
        <w:t>Sozialberufe, Friseure, Floristen,...</w:t>
      </w:r>
      <w:r w:rsidR="008C5344">
        <w:rPr>
          <w:b/>
          <w:sz w:val="24"/>
        </w:rPr>
        <w:t>)</w:t>
      </w:r>
      <w:r w:rsidR="008C5344">
        <w:rPr>
          <w:b/>
          <w:i/>
          <w:sz w:val="24"/>
        </w:rPr>
        <w:br/>
      </w:r>
    </w:p>
    <w:p w:rsidR="008C5344" w:rsidRDefault="008C5344" w:rsidP="00A71F10">
      <w:pPr>
        <w:ind w:left="708" w:right="-2"/>
        <w:rPr>
          <w:sz w:val="24"/>
        </w:rPr>
      </w:pPr>
      <w:r w:rsidRPr="0014376D">
        <w:rPr>
          <w:b/>
          <w:sz w:val="28"/>
        </w:rPr>
        <w:t>Tourismus</w:t>
      </w:r>
      <w:r>
        <w:rPr>
          <w:b/>
          <w:i/>
          <w:sz w:val="24"/>
        </w:rPr>
        <w:t xml:space="preserve"> </w:t>
      </w:r>
      <w:r>
        <w:rPr>
          <w:sz w:val="24"/>
        </w:rPr>
        <w:t xml:space="preserve">(für </w:t>
      </w:r>
      <w:r w:rsidR="008F4B99">
        <w:rPr>
          <w:sz w:val="24"/>
        </w:rPr>
        <w:t>HGA</w:t>
      </w:r>
      <w:r>
        <w:rPr>
          <w:sz w:val="24"/>
        </w:rPr>
        <w:t>, Restaurantfachfrau/</w:t>
      </w:r>
      <w:proofErr w:type="spellStart"/>
      <w:r>
        <w:rPr>
          <w:sz w:val="24"/>
        </w:rPr>
        <w:t>mann</w:t>
      </w:r>
      <w:proofErr w:type="spellEnd"/>
      <w:r>
        <w:rPr>
          <w:sz w:val="24"/>
        </w:rPr>
        <w:t>, Köchin, Koch,</w:t>
      </w:r>
      <w:r w:rsidR="00D068BB">
        <w:rPr>
          <w:sz w:val="24"/>
        </w:rPr>
        <w:t xml:space="preserve"> Bäcker, Ko</w:t>
      </w:r>
      <w:r w:rsidR="00B679ED">
        <w:rPr>
          <w:sz w:val="24"/>
        </w:rPr>
        <w:t>n</w:t>
      </w:r>
      <w:r w:rsidR="00D068BB">
        <w:rPr>
          <w:sz w:val="24"/>
        </w:rPr>
        <w:t xml:space="preserve">ditor, Fitnessbetreuer, </w:t>
      </w:r>
      <w:r>
        <w:rPr>
          <w:sz w:val="24"/>
        </w:rPr>
        <w:t>...)</w:t>
      </w:r>
    </w:p>
    <w:p w:rsidR="000302AB" w:rsidRDefault="000302AB" w:rsidP="00A71F10">
      <w:pPr>
        <w:ind w:left="708" w:right="-2"/>
        <w:rPr>
          <w:b/>
          <w:sz w:val="24"/>
        </w:rPr>
      </w:pPr>
    </w:p>
    <w:p w:rsidR="000302AB" w:rsidRDefault="000302AB" w:rsidP="000302AB">
      <w:pPr>
        <w:ind w:right="565"/>
        <w:rPr>
          <w:b/>
          <w:sz w:val="24"/>
        </w:rPr>
      </w:pPr>
      <w:r w:rsidRPr="001F398A">
        <w:rPr>
          <w:b/>
          <w:sz w:val="24"/>
        </w:rPr>
        <w:t>Für die einzelnen Fachbereiche ergeben sich folgende Stundentafeln:</w:t>
      </w:r>
    </w:p>
    <w:p w:rsidR="001F398A" w:rsidRPr="001F398A" w:rsidRDefault="001F398A" w:rsidP="000302AB">
      <w:pPr>
        <w:ind w:right="565"/>
        <w:rPr>
          <w:b/>
          <w:sz w:val="24"/>
        </w:rPr>
      </w:pPr>
    </w:p>
    <w:tbl>
      <w:tblPr>
        <w:tblpPr w:leftFromText="141" w:rightFromText="141" w:vertAnchor="text" w:horzAnchor="margin" w:tblpY="131"/>
        <w:tblW w:w="90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1"/>
        <w:gridCol w:w="935"/>
        <w:gridCol w:w="3317"/>
        <w:gridCol w:w="1134"/>
      </w:tblGrid>
      <w:tr w:rsidR="00C82075" w:rsidTr="00C82075">
        <w:trPr>
          <w:cantSplit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1F398A" w:rsidRDefault="001F398A" w:rsidP="001F398A">
            <w:pPr>
              <w:ind w:right="565"/>
              <w:rPr>
                <w:b/>
                <w:sz w:val="22"/>
              </w:rPr>
            </w:pPr>
            <w:r>
              <w:rPr>
                <w:b/>
                <w:sz w:val="22"/>
              </w:rPr>
              <w:t>Gesundheit, Schönheit und Soziales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  <w:vAlign w:val="center"/>
          </w:tcPr>
          <w:p w:rsidR="001F398A" w:rsidRPr="00166FC3" w:rsidRDefault="00C82075" w:rsidP="00C82075">
            <w:pPr>
              <w:ind w:left="-63" w:right="-1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Stunden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1F398A" w:rsidRDefault="001F398A" w:rsidP="001F398A">
            <w:pPr>
              <w:ind w:right="565"/>
              <w:rPr>
                <w:b/>
                <w:sz w:val="22"/>
              </w:rPr>
            </w:pPr>
            <w:r>
              <w:rPr>
                <w:b/>
                <w:sz w:val="22"/>
              </w:rPr>
              <w:t>Holz/Bau</w:t>
            </w:r>
          </w:p>
          <w:p w:rsidR="001F398A" w:rsidRDefault="001F398A" w:rsidP="00C82075">
            <w:pPr>
              <w:ind w:right="565"/>
              <w:rPr>
                <w:b/>
                <w:sz w:val="22"/>
              </w:rPr>
            </w:pPr>
            <w:r>
              <w:rPr>
                <w:b/>
                <w:sz w:val="22"/>
              </w:rPr>
              <w:t>Metall/Elekt</w:t>
            </w:r>
            <w:r w:rsidR="00C82075">
              <w:rPr>
                <w:b/>
                <w:sz w:val="22"/>
              </w:rPr>
              <w:t>ro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20" w:color="auto" w:fill="FFFFFF"/>
            <w:vAlign w:val="center"/>
          </w:tcPr>
          <w:p w:rsidR="001F398A" w:rsidRPr="00166FC3" w:rsidRDefault="00C82075" w:rsidP="00C82075">
            <w:pPr>
              <w:ind w:right="72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Stunden</w:t>
            </w:r>
          </w:p>
        </w:tc>
      </w:tr>
      <w:tr w:rsidR="00C82075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Angewandte Informatik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Angewandte Informatik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398A" w:rsidRDefault="001F398A" w:rsidP="001F398A">
            <w:pPr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82075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Betriebswirtschaftliche Grundlagen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Naturwissenschaftliche Grundlagen u. Übungen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82075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Buchführung und Wirtschaftsrechnen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Techn. Zeichnen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82075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Fachkunde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7331A0" w:rsidP="007331A0">
            <w:pPr>
              <w:ind w:right="565"/>
              <w:rPr>
                <w:sz w:val="24"/>
              </w:rPr>
            </w:pPr>
            <w:r>
              <w:rPr>
                <w:sz w:val="24"/>
              </w:rPr>
              <w:t xml:space="preserve">Fachkunde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398A" w:rsidRDefault="007331A0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82075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Fachpraxis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98A" w:rsidRDefault="007331A0" w:rsidP="001F398A">
            <w:pPr>
              <w:ind w:right="565"/>
              <w:rPr>
                <w:sz w:val="24"/>
              </w:rPr>
            </w:pPr>
            <w:r>
              <w:rPr>
                <w:sz w:val="24"/>
              </w:rPr>
              <w:t>Fachpraxis (Werkstatt)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F398A" w:rsidRDefault="007331A0" w:rsidP="001F39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82075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F398A" w:rsidRDefault="001F398A" w:rsidP="001F398A">
            <w:pPr>
              <w:ind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Gesamt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F398A" w:rsidRDefault="001F398A" w:rsidP="001F398A">
            <w:pPr>
              <w:ind w:right="565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398A" w:rsidRDefault="001F398A" w:rsidP="001F398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8C5344" w:rsidRDefault="008C5344">
      <w:pPr>
        <w:ind w:right="565"/>
        <w:rPr>
          <w:b/>
          <w:sz w:val="24"/>
        </w:rPr>
      </w:pPr>
    </w:p>
    <w:p w:rsidR="008C5344" w:rsidRDefault="008C5344">
      <w:pPr>
        <w:ind w:right="565"/>
        <w:rPr>
          <w:sz w:val="24"/>
        </w:rPr>
      </w:pPr>
    </w:p>
    <w:p w:rsidR="008C5344" w:rsidRDefault="008C5344">
      <w:pPr>
        <w:ind w:right="565"/>
        <w:rPr>
          <w:sz w:val="24"/>
        </w:rPr>
      </w:pPr>
    </w:p>
    <w:p w:rsidR="007331A0" w:rsidRDefault="007331A0">
      <w:pPr>
        <w:ind w:right="565"/>
        <w:rPr>
          <w:sz w:val="24"/>
        </w:rPr>
      </w:pPr>
    </w:p>
    <w:p w:rsidR="007331A0" w:rsidRDefault="007331A0">
      <w:pPr>
        <w:ind w:right="565"/>
        <w:rPr>
          <w:sz w:val="24"/>
        </w:rPr>
      </w:pPr>
    </w:p>
    <w:p w:rsidR="007331A0" w:rsidRDefault="007331A0">
      <w:pPr>
        <w:ind w:right="565"/>
        <w:rPr>
          <w:sz w:val="24"/>
        </w:rPr>
      </w:pPr>
    </w:p>
    <w:p w:rsidR="007331A0" w:rsidRDefault="007331A0">
      <w:pPr>
        <w:ind w:right="565"/>
        <w:rPr>
          <w:sz w:val="24"/>
        </w:rPr>
      </w:pPr>
    </w:p>
    <w:p w:rsidR="008C5344" w:rsidRDefault="008C5344">
      <w:pPr>
        <w:rPr>
          <w:sz w:val="24"/>
        </w:rPr>
      </w:pPr>
    </w:p>
    <w:tbl>
      <w:tblPr>
        <w:tblW w:w="90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1"/>
        <w:gridCol w:w="992"/>
        <w:gridCol w:w="3260"/>
        <w:gridCol w:w="1134"/>
      </w:tblGrid>
      <w:tr w:rsidR="00B023FC" w:rsidTr="00C82075">
        <w:trPr>
          <w:cantSplit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B023FC" w:rsidRDefault="00B023F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Handel und Büro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20" w:color="auto" w:fill="FFFFFF"/>
          </w:tcPr>
          <w:p w:rsidR="00B023FC" w:rsidRDefault="00B023F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Stunden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6" w:space="0" w:color="auto"/>
              <w:right w:val="single" w:sz="8" w:space="0" w:color="auto"/>
            </w:tcBorders>
            <w:shd w:val="pct20" w:color="auto" w:fill="FFFFFF"/>
          </w:tcPr>
          <w:p w:rsidR="00B023FC" w:rsidRDefault="00B023FC">
            <w:pPr>
              <w:pStyle w:val="berschrift1"/>
            </w:pPr>
            <w:r>
              <w:t>Tourismus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pct20" w:color="auto" w:fill="FFFFFF"/>
          </w:tcPr>
          <w:p w:rsidR="00B023FC" w:rsidRDefault="00B023F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Stunden</w:t>
            </w:r>
          </w:p>
        </w:tc>
      </w:tr>
      <w:tr w:rsidR="00B023FC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3FC" w:rsidRDefault="00B023FC" w:rsidP="00B023FC">
            <w:pPr>
              <w:rPr>
                <w:sz w:val="24"/>
              </w:rPr>
            </w:pPr>
            <w:r>
              <w:rPr>
                <w:sz w:val="24"/>
              </w:rPr>
              <w:t>Angewandte Informatik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:rsidR="00B023FC" w:rsidRDefault="00B023FC" w:rsidP="008F4B99">
            <w:pPr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Angewandte Informatik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23FC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3FC" w:rsidRDefault="00B023FC" w:rsidP="008F4B99">
            <w:pPr>
              <w:rPr>
                <w:sz w:val="24"/>
              </w:rPr>
            </w:pPr>
            <w:r>
              <w:rPr>
                <w:sz w:val="24"/>
              </w:rPr>
              <w:t>Betriebswirtschaftliche Grundlagen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:rsidR="00B023FC" w:rsidRDefault="00B023FC" w:rsidP="008F4B99">
            <w:pPr>
              <w:rPr>
                <w:sz w:val="24"/>
              </w:rPr>
            </w:pPr>
            <w:r>
              <w:rPr>
                <w:sz w:val="24"/>
              </w:rPr>
              <w:t>Betriebswirtschaftliche Grundlagen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23FC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3FC" w:rsidRDefault="00B023FC" w:rsidP="008F4B99">
            <w:pPr>
              <w:rPr>
                <w:sz w:val="24"/>
              </w:rPr>
            </w:pPr>
            <w:r>
              <w:rPr>
                <w:sz w:val="24"/>
              </w:rPr>
              <w:t>Buchführung und Wirtschaftsrechnen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:rsidR="00B023FC" w:rsidRDefault="00B023FC" w:rsidP="008F4B99">
            <w:pPr>
              <w:rPr>
                <w:sz w:val="24"/>
              </w:rPr>
            </w:pPr>
            <w:r>
              <w:rPr>
                <w:sz w:val="24"/>
              </w:rPr>
              <w:t>Buchführung und Wirtschaftsrechnen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23FC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3FC" w:rsidRDefault="007331A0" w:rsidP="008F4B99">
            <w:pPr>
              <w:rPr>
                <w:sz w:val="24"/>
              </w:rPr>
            </w:pPr>
            <w:r w:rsidRPr="00B023FC">
              <w:rPr>
                <w:sz w:val="24"/>
              </w:rPr>
              <w:t>Fachkunde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7331A0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:rsidR="00B023FC" w:rsidRDefault="00B023FC" w:rsidP="008F4B99">
            <w:pPr>
              <w:rPr>
                <w:sz w:val="24"/>
              </w:rPr>
            </w:pPr>
            <w:r>
              <w:rPr>
                <w:sz w:val="24"/>
              </w:rPr>
              <w:t>Fachkunde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B023FC" w:rsidRDefault="00B023FC" w:rsidP="008F4B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A0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31A0" w:rsidRDefault="007331A0" w:rsidP="007331A0">
            <w:pPr>
              <w:rPr>
                <w:sz w:val="24"/>
              </w:rPr>
            </w:pPr>
            <w:r>
              <w:rPr>
                <w:sz w:val="24"/>
              </w:rPr>
              <w:t>Fachpraxis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331A0" w:rsidRPr="00B023FC" w:rsidRDefault="007331A0" w:rsidP="007331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:rsidR="007331A0" w:rsidRDefault="007331A0" w:rsidP="007331A0">
            <w:pPr>
              <w:rPr>
                <w:sz w:val="24"/>
              </w:rPr>
            </w:pPr>
            <w:r>
              <w:rPr>
                <w:sz w:val="24"/>
              </w:rPr>
              <w:t>Fachpraxis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7331A0" w:rsidRDefault="007331A0" w:rsidP="007331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A0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1A0" w:rsidRPr="00B023FC" w:rsidRDefault="007331A0" w:rsidP="007331A0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1A0" w:rsidRPr="00B023FC" w:rsidRDefault="007331A0" w:rsidP="007331A0">
            <w:pPr>
              <w:jc w:val="center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331A0" w:rsidRDefault="007331A0" w:rsidP="007331A0">
            <w:pPr>
              <w:rPr>
                <w:sz w:val="24"/>
              </w:rPr>
            </w:pPr>
            <w:r>
              <w:rPr>
                <w:sz w:val="24"/>
              </w:rPr>
              <w:t xml:space="preserve">Berufsbezogene </w:t>
            </w:r>
            <w:proofErr w:type="spellStart"/>
            <w:r>
              <w:rPr>
                <w:sz w:val="24"/>
              </w:rPr>
              <w:t>fremdsprachl</w:t>
            </w:r>
            <w:proofErr w:type="spellEnd"/>
            <w:r>
              <w:rPr>
                <w:sz w:val="24"/>
              </w:rPr>
              <w:t>. Konversation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331A0" w:rsidRDefault="007331A0" w:rsidP="007331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331A0" w:rsidTr="00C82075">
        <w:trPr>
          <w:cantSplit/>
        </w:trPr>
        <w:tc>
          <w:tcPr>
            <w:tcW w:w="36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1A0" w:rsidRDefault="007331A0" w:rsidP="007331A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Gesamt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1A0" w:rsidRDefault="007331A0" w:rsidP="007331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7331A0" w:rsidRDefault="007331A0" w:rsidP="007331A0">
            <w:pPr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331A0" w:rsidRDefault="007331A0" w:rsidP="007331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8C5344" w:rsidRDefault="008C5344">
      <w:pPr>
        <w:rPr>
          <w:sz w:val="18"/>
        </w:rPr>
      </w:pPr>
    </w:p>
    <w:p w:rsidR="008C5344" w:rsidRDefault="008C5344">
      <w:pPr>
        <w:ind w:left="4956"/>
        <w:jc w:val="right"/>
        <w:rPr>
          <w:sz w:val="18"/>
        </w:rPr>
      </w:pPr>
      <w:r>
        <w:rPr>
          <w:sz w:val="18"/>
        </w:rPr>
        <w:t>Änderungen vorbehalten!</w:t>
      </w:r>
    </w:p>
    <w:p w:rsidR="008C5344" w:rsidRDefault="008C5344">
      <w:pPr>
        <w:rPr>
          <w:sz w:val="24"/>
        </w:rPr>
      </w:pPr>
    </w:p>
    <w:p w:rsidR="008C5344" w:rsidRDefault="008C5344">
      <w:pPr>
        <w:rPr>
          <w:sz w:val="24"/>
        </w:rPr>
      </w:pPr>
      <w:r w:rsidRPr="007711FB">
        <w:rPr>
          <w:b/>
          <w:sz w:val="28"/>
        </w:rPr>
        <w:t>Zusatzqualifikationen</w:t>
      </w:r>
      <w:r w:rsidR="007A200D">
        <w:rPr>
          <w:b/>
          <w:sz w:val="28"/>
        </w:rPr>
        <w:t>,</w:t>
      </w:r>
      <w:r>
        <w:rPr>
          <w:sz w:val="24"/>
        </w:rPr>
        <w:t xml:space="preserve"> </w:t>
      </w:r>
      <w:r w:rsidR="007A200D">
        <w:rPr>
          <w:sz w:val="24"/>
        </w:rPr>
        <w:t>die du an</w:t>
      </w:r>
      <w:r>
        <w:rPr>
          <w:sz w:val="24"/>
        </w:rPr>
        <w:t xml:space="preserve"> der PTS Taxenbach </w:t>
      </w:r>
      <w:r w:rsidR="007A200D">
        <w:rPr>
          <w:sz w:val="24"/>
        </w:rPr>
        <w:t>erwerben kannst:</w:t>
      </w:r>
    </w:p>
    <w:p w:rsidR="008C5344" w:rsidRDefault="008C5344">
      <w:pPr>
        <w:rPr>
          <w:sz w:val="24"/>
        </w:rPr>
      </w:pPr>
    </w:p>
    <w:p w:rsidR="008C5344" w:rsidRPr="007A200D" w:rsidRDefault="007A200D">
      <w:pPr>
        <w:rPr>
          <w:b/>
          <w:sz w:val="28"/>
        </w:rPr>
      </w:pPr>
      <w:r>
        <w:rPr>
          <w:sz w:val="24"/>
        </w:rPr>
        <w:t>D</w:t>
      </w:r>
      <w:r w:rsidR="008C5344">
        <w:rPr>
          <w:sz w:val="24"/>
        </w:rPr>
        <w:t xml:space="preserve">er 16stündige </w:t>
      </w:r>
      <w:r w:rsidR="008C5344">
        <w:rPr>
          <w:b/>
          <w:sz w:val="28"/>
        </w:rPr>
        <w:t>Erste-Hilfe-Kurs</w:t>
      </w:r>
      <w:r w:rsidR="008C5344">
        <w:rPr>
          <w:sz w:val="24"/>
        </w:rPr>
        <w:t>, welcher 5 Jahre</w:t>
      </w:r>
      <w:r w:rsidR="00B679ED">
        <w:rPr>
          <w:sz w:val="24"/>
        </w:rPr>
        <w:t xml:space="preserve"> Gültigkeit hat (Führerschein!),</w:t>
      </w:r>
      <w:r w:rsidR="00BF2C49">
        <w:rPr>
          <w:sz w:val="24"/>
        </w:rPr>
        <w:t xml:space="preserve"> </w:t>
      </w:r>
      <w:r w:rsidR="008C5344">
        <w:rPr>
          <w:sz w:val="24"/>
        </w:rPr>
        <w:t xml:space="preserve">der </w:t>
      </w:r>
      <w:r w:rsidR="00DA2D6D">
        <w:rPr>
          <w:b/>
          <w:sz w:val="28"/>
        </w:rPr>
        <w:t>Moped-Führerschein</w:t>
      </w:r>
      <w:r w:rsidR="008C5344">
        <w:rPr>
          <w:sz w:val="24"/>
        </w:rPr>
        <w:t xml:space="preserve">, der an der Schule </w:t>
      </w:r>
      <w:r w:rsidR="008F4B99">
        <w:rPr>
          <w:sz w:val="24"/>
        </w:rPr>
        <w:t>vorbereitet wird</w:t>
      </w:r>
      <w:r w:rsidR="008966F4">
        <w:rPr>
          <w:sz w:val="24"/>
        </w:rPr>
        <w:t xml:space="preserve">, </w:t>
      </w:r>
      <w:r w:rsidR="008C5344">
        <w:rPr>
          <w:sz w:val="24"/>
        </w:rPr>
        <w:t xml:space="preserve">der </w:t>
      </w:r>
      <w:r w:rsidR="008C5344">
        <w:rPr>
          <w:b/>
          <w:sz w:val="28"/>
        </w:rPr>
        <w:t>Europäische Computerführerschein (ECDL)</w:t>
      </w:r>
      <w:r w:rsidR="008C5344">
        <w:rPr>
          <w:sz w:val="24"/>
        </w:rPr>
        <w:t>, der 7 Teilprüfungen umfasst u</w:t>
      </w:r>
      <w:r>
        <w:rPr>
          <w:sz w:val="24"/>
        </w:rPr>
        <w:t xml:space="preserve">nd international anerkannt wird und der </w:t>
      </w:r>
      <w:r w:rsidRPr="007A200D">
        <w:rPr>
          <w:b/>
          <w:sz w:val="28"/>
        </w:rPr>
        <w:t>Unternehmerführerschein</w:t>
      </w:r>
      <w:r>
        <w:rPr>
          <w:b/>
          <w:sz w:val="28"/>
        </w:rPr>
        <w:t xml:space="preserve"> </w:t>
      </w:r>
      <w:r w:rsidRPr="007A200D">
        <w:rPr>
          <w:sz w:val="24"/>
        </w:rPr>
        <w:t>(Modul 1).</w:t>
      </w:r>
    </w:p>
    <w:p w:rsidR="008C5344" w:rsidRDefault="00554B9E">
      <w:pPr>
        <w:rPr>
          <w:sz w:val="24"/>
        </w:rPr>
      </w:pPr>
      <w:r>
        <w:rPr>
          <w:sz w:val="24"/>
        </w:rPr>
        <w:t xml:space="preserve">Weiters kannst du einen Kurs zur Vorbereitung der </w:t>
      </w:r>
      <w:r w:rsidRPr="00554B9E">
        <w:rPr>
          <w:b/>
          <w:sz w:val="28"/>
        </w:rPr>
        <w:t xml:space="preserve">Lehre </w:t>
      </w:r>
      <w:r w:rsidR="00EA1DA3">
        <w:rPr>
          <w:b/>
          <w:sz w:val="28"/>
        </w:rPr>
        <w:t>mit</w:t>
      </w:r>
      <w:r w:rsidRPr="00554B9E">
        <w:rPr>
          <w:b/>
          <w:sz w:val="28"/>
        </w:rPr>
        <w:t xml:space="preserve"> Matura</w:t>
      </w:r>
      <w:r w:rsidR="004E4FC8">
        <w:rPr>
          <w:sz w:val="24"/>
        </w:rPr>
        <w:t xml:space="preserve"> an der PTS teilnehmen</w:t>
      </w:r>
      <w:r>
        <w:rPr>
          <w:sz w:val="24"/>
        </w:rPr>
        <w:t>.</w:t>
      </w:r>
    </w:p>
    <w:p w:rsidR="008C5344" w:rsidRDefault="008C5344">
      <w:pPr>
        <w:pBdr>
          <w:bottom w:val="single" w:sz="4" w:space="1" w:color="auto"/>
        </w:pBdr>
        <w:rPr>
          <w:sz w:val="24"/>
        </w:rPr>
      </w:pPr>
    </w:p>
    <w:p w:rsidR="008C5344" w:rsidRDefault="008C5344">
      <w:pPr>
        <w:rPr>
          <w:sz w:val="24"/>
        </w:rPr>
      </w:pPr>
    </w:p>
    <w:p w:rsidR="008C5344" w:rsidRDefault="008C5344">
      <w:pPr>
        <w:rPr>
          <w:sz w:val="24"/>
        </w:rPr>
      </w:pPr>
      <w:r>
        <w:rPr>
          <w:sz w:val="24"/>
        </w:rPr>
        <w:t>Da „</w:t>
      </w:r>
      <w:proofErr w:type="spellStart"/>
      <w:r>
        <w:rPr>
          <w:sz w:val="24"/>
        </w:rPr>
        <w:t>Schulabbrecher</w:t>
      </w:r>
      <w:proofErr w:type="spellEnd"/>
      <w:r>
        <w:rPr>
          <w:sz w:val="24"/>
        </w:rPr>
        <w:t xml:space="preserve">“ aus </w:t>
      </w:r>
      <w:r w:rsidR="001F7B4B">
        <w:rPr>
          <w:sz w:val="24"/>
        </w:rPr>
        <w:t>weiterführenden</w:t>
      </w:r>
      <w:r>
        <w:rPr>
          <w:sz w:val="24"/>
        </w:rPr>
        <w:t xml:space="preserve"> Schulen </w:t>
      </w:r>
      <w:r>
        <w:rPr>
          <w:b/>
          <w:sz w:val="24"/>
        </w:rPr>
        <w:t>(„</w:t>
      </w:r>
      <w:proofErr w:type="spellStart"/>
      <w:r>
        <w:rPr>
          <w:b/>
          <w:sz w:val="24"/>
        </w:rPr>
        <w:t>Rückfluter</w:t>
      </w:r>
      <w:proofErr w:type="spellEnd"/>
      <w:r>
        <w:rPr>
          <w:b/>
          <w:sz w:val="24"/>
        </w:rPr>
        <w:t>“)</w:t>
      </w:r>
      <w:r>
        <w:rPr>
          <w:sz w:val="24"/>
        </w:rPr>
        <w:t xml:space="preserve"> nur mehr bis 31. Dezember aufgenommen werden </w:t>
      </w:r>
      <w:r w:rsidR="008F4B99">
        <w:rPr>
          <w:sz w:val="24"/>
        </w:rPr>
        <w:t>dürfen</w:t>
      </w:r>
      <w:r>
        <w:rPr>
          <w:sz w:val="24"/>
        </w:rPr>
        <w:t xml:space="preserve">, ist die Schulwahl für das kommende Schuljahr besonders gut zu überlegen. </w:t>
      </w:r>
    </w:p>
    <w:p w:rsidR="00BD742A" w:rsidRDefault="00F40B36" w:rsidP="001D4573">
      <w:pPr>
        <w:jc w:val="both"/>
        <w:rPr>
          <w:sz w:val="24"/>
        </w:rPr>
      </w:pPr>
      <w:r w:rsidRPr="00F40B36">
        <w:rPr>
          <w:sz w:val="24"/>
        </w:rPr>
        <w:t xml:space="preserve">Ist der Entschluss über den „richtigen“ Ausbildungsweg getroffen, soll diese Ausbildung auf jeden Fall abgeschlossen werden. Am Arbeitsmarkt zählen nur Qualifikationen, die nachvollziehbar und belegbar sind. Ein </w:t>
      </w:r>
      <w:r w:rsidRPr="00F40B36">
        <w:rPr>
          <w:b/>
          <w:sz w:val="24"/>
        </w:rPr>
        <w:t>Abschluss</w:t>
      </w:r>
      <w:r w:rsidRPr="00F40B36">
        <w:rPr>
          <w:sz w:val="24"/>
        </w:rPr>
        <w:t>zeugnis einer Schule (g</w:t>
      </w:r>
      <w:r w:rsidR="00EA1DA3">
        <w:rPr>
          <w:sz w:val="24"/>
        </w:rPr>
        <w:t xml:space="preserve">ibt es nicht für </w:t>
      </w:r>
      <w:proofErr w:type="spellStart"/>
      <w:r w:rsidR="00EA1DA3">
        <w:rPr>
          <w:sz w:val="24"/>
        </w:rPr>
        <w:t>Schulab</w:t>
      </w:r>
      <w:proofErr w:type="spellEnd"/>
      <w:r w:rsidR="00BD742A">
        <w:rPr>
          <w:sz w:val="24"/>
        </w:rPr>
        <w:t>-</w:t>
      </w:r>
    </w:p>
    <w:p w:rsidR="00F40B36" w:rsidRDefault="00EA1DA3" w:rsidP="001D4573">
      <w:pPr>
        <w:jc w:val="both"/>
        <w:rPr>
          <w:sz w:val="32"/>
        </w:rPr>
      </w:pPr>
      <w:proofErr w:type="spellStart"/>
      <w:r>
        <w:rPr>
          <w:sz w:val="24"/>
        </w:rPr>
        <w:t>brecher</w:t>
      </w:r>
      <w:proofErr w:type="spellEnd"/>
      <w:r w:rsidR="00F40B36" w:rsidRPr="00F40B36">
        <w:rPr>
          <w:sz w:val="24"/>
        </w:rPr>
        <w:t>), der Lehrbrief oder ein Zertifikat für eine Zusatzqualifikation sind „Wertpapiere“ auf dem Arbeitsmarkt und sind Basis für die berufliche Karriere</w:t>
      </w:r>
      <w:r w:rsidR="00F40B36">
        <w:rPr>
          <w:sz w:val="24"/>
        </w:rPr>
        <w:t>.</w:t>
      </w:r>
    </w:p>
    <w:p w:rsidR="008C5344" w:rsidRDefault="008C5344" w:rsidP="00DA2D6D">
      <w:pPr>
        <w:pBdr>
          <w:bottom w:val="single" w:sz="4" w:space="1" w:color="auto"/>
        </w:pBdr>
        <w:rPr>
          <w:b/>
          <w:sz w:val="24"/>
        </w:rPr>
      </w:pPr>
    </w:p>
    <w:p w:rsidR="00DA2D6D" w:rsidRDefault="00DA2D6D">
      <w:pPr>
        <w:rPr>
          <w:b/>
          <w:sz w:val="24"/>
        </w:rPr>
      </w:pPr>
    </w:p>
    <w:p w:rsidR="008C5344" w:rsidRDefault="008C5344">
      <w:pPr>
        <w:rPr>
          <w:sz w:val="24"/>
        </w:rPr>
      </w:pPr>
      <w:r>
        <w:rPr>
          <w:b/>
          <w:sz w:val="24"/>
        </w:rPr>
        <w:t xml:space="preserve">Wir beginnen das Schuljahr </w:t>
      </w:r>
      <w:r w:rsidR="001F398A">
        <w:rPr>
          <w:b/>
          <w:sz w:val="24"/>
        </w:rPr>
        <w:t>202</w:t>
      </w:r>
      <w:r w:rsidR="00FD3081">
        <w:rPr>
          <w:b/>
          <w:sz w:val="24"/>
        </w:rPr>
        <w:t>4</w:t>
      </w:r>
      <w:r w:rsidR="001F398A">
        <w:rPr>
          <w:b/>
          <w:sz w:val="24"/>
        </w:rPr>
        <w:t>/2</w:t>
      </w:r>
      <w:r w:rsidR="00FD3081">
        <w:rPr>
          <w:b/>
          <w:sz w:val="24"/>
        </w:rPr>
        <w:t>5</w:t>
      </w:r>
      <w:r w:rsidR="0092316B">
        <w:rPr>
          <w:b/>
          <w:sz w:val="24"/>
        </w:rPr>
        <w:t xml:space="preserve"> am Montag, dem</w:t>
      </w:r>
      <w:r>
        <w:rPr>
          <w:b/>
          <w:sz w:val="24"/>
        </w:rPr>
        <w:t xml:space="preserve"> </w:t>
      </w:r>
      <w:r w:rsidR="00FD3081">
        <w:rPr>
          <w:b/>
          <w:sz w:val="24"/>
        </w:rPr>
        <w:t>9</w:t>
      </w:r>
      <w:r>
        <w:rPr>
          <w:b/>
          <w:sz w:val="24"/>
        </w:rPr>
        <w:t>. September 20</w:t>
      </w:r>
      <w:r w:rsidR="005D18D6">
        <w:rPr>
          <w:b/>
          <w:sz w:val="24"/>
        </w:rPr>
        <w:t>2</w:t>
      </w:r>
      <w:r w:rsidR="00FD3081">
        <w:rPr>
          <w:b/>
          <w:sz w:val="24"/>
        </w:rPr>
        <w:t>4</w:t>
      </w:r>
      <w:r>
        <w:rPr>
          <w:b/>
          <w:sz w:val="24"/>
        </w:rPr>
        <w:t xml:space="preserve"> um 8:00 Uhr mit einer Schulmesse in der </w:t>
      </w:r>
      <w:r w:rsidR="00A16225">
        <w:rPr>
          <w:b/>
          <w:sz w:val="24"/>
        </w:rPr>
        <w:t xml:space="preserve">Dekanatskirche </w:t>
      </w:r>
      <w:r>
        <w:rPr>
          <w:b/>
          <w:sz w:val="24"/>
        </w:rPr>
        <w:t>Taxenbach.</w:t>
      </w:r>
      <w:r>
        <w:rPr>
          <w:b/>
          <w:sz w:val="24"/>
        </w:rPr>
        <w:br/>
      </w:r>
    </w:p>
    <w:p w:rsidR="008C5344" w:rsidRDefault="008C5344">
      <w:pPr>
        <w:rPr>
          <w:sz w:val="24"/>
        </w:rPr>
      </w:pPr>
      <w:r>
        <w:rPr>
          <w:sz w:val="24"/>
        </w:rPr>
        <w:t xml:space="preserve">Die </w:t>
      </w:r>
      <w:proofErr w:type="spellStart"/>
      <w:proofErr w:type="gramStart"/>
      <w:r>
        <w:rPr>
          <w:sz w:val="24"/>
        </w:rPr>
        <w:t>Lehrer</w:t>
      </w:r>
      <w:r w:rsidR="0092316B">
        <w:rPr>
          <w:sz w:val="24"/>
        </w:rPr>
        <w:t>:</w:t>
      </w:r>
      <w:r w:rsidR="00CD6A84">
        <w:rPr>
          <w:sz w:val="24"/>
        </w:rPr>
        <w:t>innen</w:t>
      </w:r>
      <w:proofErr w:type="spellEnd"/>
      <w:proofErr w:type="gramEnd"/>
      <w:r>
        <w:rPr>
          <w:sz w:val="24"/>
        </w:rPr>
        <w:t xml:space="preserve"> der PTS Taxenbach freuen sich </w:t>
      </w:r>
      <w:r w:rsidR="00926CA4">
        <w:rPr>
          <w:sz w:val="24"/>
        </w:rPr>
        <w:t xml:space="preserve">auf viele interessierte </w:t>
      </w:r>
      <w:proofErr w:type="spellStart"/>
      <w:r w:rsidR="00926CA4">
        <w:rPr>
          <w:sz w:val="24"/>
        </w:rPr>
        <w:t>Schüler</w:t>
      </w:r>
      <w:r w:rsidR="0092316B">
        <w:rPr>
          <w:sz w:val="24"/>
        </w:rPr>
        <w:t>:</w:t>
      </w:r>
      <w:r w:rsidR="00926CA4">
        <w:rPr>
          <w:sz w:val="24"/>
        </w:rPr>
        <w:t>i</w:t>
      </w:r>
      <w:r>
        <w:rPr>
          <w:sz w:val="24"/>
        </w:rPr>
        <w:t>nnen</w:t>
      </w:r>
      <w:proofErr w:type="spellEnd"/>
      <w:r>
        <w:rPr>
          <w:sz w:val="24"/>
        </w:rPr>
        <w:t xml:space="preserve"> im Schuljahr </w:t>
      </w:r>
      <w:r w:rsidR="005D18D6">
        <w:rPr>
          <w:sz w:val="24"/>
        </w:rPr>
        <w:t>202</w:t>
      </w:r>
      <w:r w:rsidR="00FD3081">
        <w:rPr>
          <w:sz w:val="24"/>
        </w:rPr>
        <w:t>4</w:t>
      </w:r>
      <w:r w:rsidR="005D18D6">
        <w:rPr>
          <w:sz w:val="24"/>
        </w:rPr>
        <w:t>/202</w:t>
      </w:r>
      <w:r w:rsidR="00FD3081">
        <w:rPr>
          <w:sz w:val="24"/>
        </w:rPr>
        <w:t>5</w:t>
      </w:r>
      <w:r>
        <w:rPr>
          <w:sz w:val="24"/>
        </w:rPr>
        <w:t>.</w:t>
      </w:r>
    </w:p>
    <w:p w:rsidR="008C5344" w:rsidRDefault="008C5344" w:rsidP="00263965">
      <w:pPr>
        <w:jc w:val="right"/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 w:rsidR="00C20113">
        <w:rPr>
          <w:sz w:val="24"/>
        </w:rPr>
        <w:t>OSR</w:t>
      </w:r>
      <w:r w:rsidR="00C20113">
        <w:rPr>
          <w:sz w:val="24"/>
        </w:rPr>
        <w:t xml:space="preserve"> DP</w:t>
      </w:r>
      <w:r w:rsidR="0092316B">
        <w:rPr>
          <w:sz w:val="24"/>
        </w:rPr>
        <w:t xml:space="preserve">S </w:t>
      </w:r>
      <w:r>
        <w:rPr>
          <w:sz w:val="24"/>
        </w:rPr>
        <w:t>Heidinger Gabriele</w:t>
      </w:r>
    </w:p>
    <w:p w:rsidR="008C5344" w:rsidRDefault="00263965" w:rsidP="00263965">
      <w:pPr>
        <w:ind w:left="5664" w:firstLine="708"/>
        <w:jc w:val="center"/>
        <w:rPr>
          <w:sz w:val="24"/>
        </w:rPr>
      </w:pPr>
      <w:r>
        <w:rPr>
          <w:sz w:val="24"/>
        </w:rPr>
        <w:t xml:space="preserve">   </w:t>
      </w:r>
      <w:r w:rsidR="008C5344">
        <w:rPr>
          <w:sz w:val="24"/>
        </w:rPr>
        <w:t>Schulleitung</w:t>
      </w:r>
      <w:r w:rsidR="008C5344">
        <w:rPr>
          <w:sz w:val="24"/>
        </w:rPr>
        <w:br/>
      </w:r>
      <w:bookmarkStart w:id="0" w:name="_GoBack"/>
      <w:bookmarkEnd w:id="0"/>
    </w:p>
    <w:sectPr w:rsidR="008C534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80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EE4" w:rsidRDefault="00197EE4">
      <w:r>
        <w:separator/>
      </w:r>
    </w:p>
  </w:endnote>
  <w:endnote w:type="continuationSeparator" w:id="0">
    <w:p w:rsidR="00197EE4" w:rsidRDefault="0019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cation MT"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ead Bol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chnical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16B" w:rsidRDefault="009231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61" w:rsidRPr="00875FEF" w:rsidRDefault="005D1E61">
    <w:pPr>
      <w:pStyle w:val="Fuzeile"/>
      <w:jc w:val="right"/>
      <w:rPr>
        <w:sz w:val="16"/>
        <w:szCs w:val="16"/>
      </w:rPr>
    </w:pPr>
    <w:r w:rsidRPr="00875FEF">
      <w:rPr>
        <w:sz w:val="16"/>
        <w:szCs w:val="16"/>
      </w:rPr>
      <w:t>InfoSchüler</w:t>
    </w:r>
    <w:r w:rsidR="0092316B">
      <w:rPr>
        <w:sz w:val="16"/>
        <w:szCs w:val="16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16B" w:rsidRDefault="009231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EE4" w:rsidRDefault="00197EE4">
      <w:r>
        <w:separator/>
      </w:r>
    </w:p>
  </w:footnote>
  <w:footnote w:type="continuationSeparator" w:id="0">
    <w:p w:rsidR="00197EE4" w:rsidRDefault="00197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16B" w:rsidRDefault="0092316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16B" w:rsidRDefault="0092316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16B" w:rsidRDefault="0092316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710AC"/>
    <w:multiLevelType w:val="singleLevel"/>
    <w:tmpl w:val="6E30A7BC"/>
    <w:lvl w:ilvl="0">
      <w:start w:val="1"/>
      <w:numFmt w:val="bullet"/>
      <w:pStyle w:val="Kurs"/>
      <w:lvlText w:val=""/>
      <w:lvlJc w:val="left"/>
      <w:pPr>
        <w:tabs>
          <w:tab w:val="num" w:pos="720"/>
        </w:tabs>
        <w:ind w:left="567" w:hanging="567"/>
      </w:pPr>
      <w:rPr>
        <w:rFonts w:ascii="Symbol" w:hAnsi="Symbol" w:hint="default"/>
        <w:sz w:val="32"/>
      </w:rPr>
    </w:lvl>
  </w:abstractNum>
  <w:abstractNum w:abstractNumId="1" w15:restartNumberingAfterBreak="0">
    <w:nsid w:val="367E3E4D"/>
    <w:multiLevelType w:val="singleLevel"/>
    <w:tmpl w:val="36F020FA"/>
    <w:lvl w:ilvl="0">
      <w:start w:val="1"/>
      <w:numFmt w:val="bullet"/>
      <w:lvlText w:val=""/>
      <w:lvlJc w:val="left"/>
      <w:pPr>
        <w:tabs>
          <w:tab w:val="num" w:pos="680"/>
        </w:tabs>
        <w:ind w:left="680" w:hanging="680"/>
      </w:pPr>
      <w:rPr>
        <w:rFonts w:ascii="Vacation MT" w:hAnsi="Vacation MT" w:hint="default"/>
        <w:sz w:val="40"/>
      </w:rPr>
    </w:lvl>
  </w:abstractNum>
  <w:abstractNum w:abstractNumId="2" w15:restartNumberingAfterBreak="0">
    <w:nsid w:val="3AEE6D38"/>
    <w:multiLevelType w:val="singleLevel"/>
    <w:tmpl w:val="4702AD1C"/>
    <w:lvl w:ilvl="0">
      <w:start w:val="1"/>
      <w:numFmt w:val="bullet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32"/>
      </w:rPr>
    </w:lvl>
  </w:abstractNum>
  <w:abstractNum w:abstractNumId="3" w15:restartNumberingAfterBreak="0">
    <w:nsid w:val="7C8672B8"/>
    <w:multiLevelType w:val="singleLevel"/>
    <w:tmpl w:val="D2E074E0"/>
    <w:lvl w:ilvl="0">
      <w:start w:val="1"/>
      <w:numFmt w:val="bullet"/>
      <w:pStyle w:val="Fortkurs"/>
      <w:lvlText w:val=""/>
      <w:lvlJc w:val="left"/>
      <w:pPr>
        <w:tabs>
          <w:tab w:val="num" w:pos="1077"/>
        </w:tabs>
        <w:ind w:left="1077" w:hanging="1077"/>
      </w:pPr>
      <w:rPr>
        <w:rFonts w:ascii="Vacation MT" w:hAnsi="Vacation MT" w:hint="default"/>
        <w:sz w:val="36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3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344"/>
    <w:rsid w:val="000302AB"/>
    <w:rsid w:val="0006565F"/>
    <w:rsid w:val="00140BA9"/>
    <w:rsid w:val="0014376D"/>
    <w:rsid w:val="00163B39"/>
    <w:rsid w:val="00166FC3"/>
    <w:rsid w:val="00197EE4"/>
    <w:rsid w:val="001D4573"/>
    <w:rsid w:val="001F398A"/>
    <w:rsid w:val="001F7B4B"/>
    <w:rsid w:val="00263965"/>
    <w:rsid w:val="00362874"/>
    <w:rsid w:val="003D1802"/>
    <w:rsid w:val="004512F2"/>
    <w:rsid w:val="004D7AD3"/>
    <w:rsid w:val="004E4FC8"/>
    <w:rsid w:val="004F15E8"/>
    <w:rsid w:val="00554B9E"/>
    <w:rsid w:val="0057638D"/>
    <w:rsid w:val="00583E35"/>
    <w:rsid w:val="00585189"/>
    <w:rsid w:val="005D18D6"/>
    <w:rsid w:val="005D1E61"/>
    <w:rsid w:val="00691693"/>
    <w:rsid w:val="00732B03"/>
    <w:rsid w:val="007331A0"/>
    <w:rsid w:val="007711FB"/>
    <w:rsid w:val="007A200D"/>
    <w:rsid w:val="007C2637"/>
    <w:rsid w:val="008606C4"/>
    <w:rsid w:val="00874870"/>
    <w:rsid w:val="00875FEF"/>
    <w:rsid w:val="008966F4"/>
    <w:rsid w:val="008C5344"/>
    <w:rsid w:val="008F4B99"/>
    <w:rsid w:val="0092316B"/>
    <w:rsid w:val="00926CA4"/>
    <w:rsid w:val="0097192C"/>
    <w:rsid w:val="009E697B"/>
    <w:rsid w:val="00A16225"/>
    <w:rsid w:val="00A46BAB"/>
    <w:rsid w:val="00A71F10"/>
    <w:rsid w:val="00A7586F"/>
    <w:rsid w:val="00B023FC"/>
    <w:rsid w:val="00B367DA"/>
    <w:rsid w:val="00B679ED"/>
    <w:rsid w:val="00BB7D69"/>
    <w:rsid w:val="00BD742A"/>
    <w:rsid w:val="00BF2C49"/>
    <w:rsid w:val="00C20113"/>
    <w:rsid w:val="00C44706"/>
    <w:rsid w:val="00C82075"/>
    <w:rsid w:val="00CD6A84"/>
    <w:rsid w:val="00D060E8"/>
    <w:rsid w:val="00D068BB"/>
    <w:rsid w:val="00DA2D6D"/>
    <w:rsid w:val="00DC697F"/>
    <w:rsid w:val="00E22725"/>
    <w:rsid w:val="00EA1DA3"/>
    <w:rsid w:val="00EE0A11"/>
    <w:rsid w:val="00F06D30"/>
    <w:rsid w:val="00F40B36"/>
    <w:rsid w:val="00F803BE"/>
    <w:rsid w:val="00FD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3DF617E"/>
  <w15:chartTrackingRefBased/>
  <w15:docId w15:val="{EC8D9261-5DF5-4BD2-8BC3-00FE05F0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2"/>
    </w:rPr>
  </w:style>
  <w:style w:type="paragraph" w:styleId="berschrift2">
    <w:name w:val="heading 2"/>
    <w:basedOn w:val="Standard"/>
    <w:next w:val="Standard"/>
    <w:qFormat/>
    <w:pPr>
      <w:keepNext/>
      <w:ind w:right="565"/>
      <w:jc w:val="center"/>
      <w:outlineLvl w:val="1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urs">
    <w:name w:val="Kurs"/>
    <w:basedOn w:val="Standard"/>
    <w:pPr>
      <w:numPr>
        <w:numId w:val="2"/>
      </w:numPr>
      <w:pBdr>
        <w:top w:val="single" w:sz="4" w:space="4" w:color="auto"/>
        <w:left w:val="single" w:sz="4" w:space="8" w:color="auto"/>
        <w:bottom w:val="single" w:sz="4" w:space="4" w:color="auto"/>
        <w:right w:val="single" w:sz="4" w:space="8" w:color="auto"/>
      </w:pBdr>
      <w:shd w:val="pct12" w:color="auto" w:fill="auto"/>
      <w:tabs>
        <w:tab w:val="left" w:pos="5670"/>
      </w:tabs>
      <w:spacing w:after="360" w:line="360" w:lineRule="auto"/>
      <w:jc w:val="both"/>
    </w:pPr>
    <w:rPr>
      <w:rFonts w:ascii="Lucida Calligraphy" w:hAnsi="Lucida Calligraphy"/>
      <w:noProof/>
      <w:sz w:val="36"/>
    </w:rPr>
  </w:style>
  <w:style w:type="paragraph" w:customStyle="1" w:styleId="Fortkurs">
    <w:name w:val="Fortkurs"/>
    <w:basedOn w:val="Standard"/>
    <w:pPr>
      <w:numPr>
        <w:numId w:val="6"/>
      </w:numPr>
      <w:pBdr>
        <w:top w:val="thickThinSmallGap" w:sz="18" w:space="1" w:color="0000FF"/>
        <w:left w:val="thickThinSmallGap" w:sz="18" w:space="6" w:color="0000FF"/>
        <w:bottom w:val="thinThickSmallGap" w:sz="18" w:space="1" w:color="0000FF"/>
        <w:right w:val="thinThickSmallGap" w:sz="18" w:space="6" w:color="0000FF"/>
      </w:pBdr>
      <w:shd w:val="pct35" w:color="FFFF00" w:fill="auto"/>
      <w:tabs>
        <w:tab w:val="left" w:pos="2268"/>
      </w:tabs>
      <w:spacing w:before="240" w:line="360" w:lineRule="auto"/>
      <w:jc w:val="both"/>
    </w:pPr>
    <w:rPr>
      <w:rFonts w:ascii="Lucida Handwriting" w:hAnsi="Lucida Handwriting"/>
      <w:b/>
      <w:i/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berschriftNeu">
    <w:name w:val="ÜberschriftNeu"/>
    <w:basedOn w:val="Standard"/>
    <w:pPr>
      <w:pBdr>
        <w:top w:val="dashDotStroked" w:sz="24" w:space="1" w:color="800080"/>
        <w:left w:val="dashDotStroked" w:sz="24" w:space="4" w:color="800080"/>
        <w:bottom w:val="dashDotStroked" w:sz="24" w:space="1" w:color="800080"/>
        <w:right w:val="dashDotStroked" w:sz="24" w:space="4" w:color="800080"/>
      </w:pBdr>
      <w:shd w:val="pct20" w:color="FF00FF" w:fill="auto"/>
      <w:jc w:val="center"/>
    </w:pPr>
    <w:rPr>
      <w:rFonts w:ascii="Mead Bold" w:hAnsi="Mead Bold"/>
      <w:b/>
      <w:noProof/>
      <w:color w:val="0000FF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andbemerkung">
    <w:name w:val="Randbemerkung"/>
    <w:basedOn w:val="Standard"/>
    <w:next w:val="Standard"/>
    <w:pPr>
      <w:framePr w:w="1134" w:hSpace="142" w:vSpace="142" w:wrap="around" w:vAnchor="text" w:hAnchor="page" w:xAlign="inside" w:y="1"/>
    </w:pPr>
    <w:rPr>
      <w:b/>
      <w:i/>
      <w:color w:val="FF0000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565"/>
    </w:pPr>
    <w:rPr>
      <w:sz w:val="24"/>
    </w:rPr>
  </w:style>
  <w:style w:type="paragraph" w:styleId="Sprechblasentext">
    <w:name w:val="Balloon Text"/>
    <w:basedOn w:val="Standard"/>
    <w:semiHidden/>
    <w:rsid w:val="00585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Office\Vorlagen\Briefe%20&amp;%20Faxe\Polybriefkopf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Polybriefkopf1.dot</Template>
  <TotalTime>0</TotalTime>
  <Pages>2</Pages>
  <Words>378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Marktstraße 11</vt:lpstr>
    </vt:vector>
  </TitlesOfParts>
  <Company>POLY Taxenbach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Marktstraße 11</dc:title>
  <dc:subject/>
  <dc:creator>Ein geschätzter Microsoft-Kunde</dc:creator>
  <cp:keywords/>
  <cp:lastModifiedBy>Heidinger Gabriele</cp:lastModifiedBy>
  <cp:revision>3</cp:revision>
  <cp:lastPrinted>2021-12-07T13:59:00Z</cp:lastPrinted>
  <dcterms:created xsi:type="dcterms:W3CDTF">2023-11-24T07:34:00Z</dcterms:created>
  <dcterms:modified xsi:type="dcterms:W3CDTF">2023-11-29T08:45:00Z</dcterms:modified>
</cp:coreProperties>
</file>